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09" w:type="dxa"/>
        <w:tblInd w:w="-869" w:type="dxa"/>
        <w:tblLook w:val="0000"/>
      </w:tblPr>
      <w:tblGrid>
        <w:gridCol w:w="5874"/>
        <w:gridCol w:w="5655"/>
        <w:gridCol w:w="5480"/>
      </w:tblGrid>
      <w:tr w:rsidR="00E41863" w:rsidTr="002B6E1F">
        <w:trPr>
          <w:trHeight w:val="289"/>
        </w:trPr>
        <w:tc>
          <w:tcPr>
            <w:tcW w:w="5951" w:type="dxa"/>
            <w:vAlign w:val="center"/>
          </w:tcPr>
          <w:p w:rsidR="00976BC2" w:rsidRPr="00E41863" w:rsidRDefault="00976BC2" w:rsidP="00976BC2">
            <w:pPr>
              <w:ind w:left="727"/>
              <w:rPr>
                <w:rFonts w:ascii="Times New Roman" w:hAnsi="Times New Roman"/>
                <w:b/>
                <w:i/>
                <w:color w:val="222A35" w:themeColor="text2" w:themeShade="80"/>
                <w:sz w:val="24"/>
                <w:szCs w:val="24"/>
                <w:shd w:val="clear" w:color="auto" w:fill="F8F8F8"/>
              </w:rPr>
            </w:pPr>
            <w:r w:rsidRPr="00E41863">
              <w:rPr>
                <w:rFonts w:ascii="Times New Roman" w:hAnsi="Times New Roman"/>
                <w:b/>
                <w:i/>
                <w:noProof/>
                <w:color w:val="222A35" w:themeColor="text2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-1949450</wp:posOffset>
                  </wp:positionV>
                  <wp:extent cx="2609850" cy="1899285"/>
                  <wp:effectExtent l="19050" t="0" r="0" b="0"/>
                  <wp:wrapTight wrapText="bothSides">
                    <wp:wrapPolygon edited="0">
                      <wp:start x="631" y="0"/>
                      <wp:lineTo x="-158" y="1517"/>
                      <wp:lineTo x="-158" y="20798"/>
                      <wp:lineTo x="473" y="21448"/>
                      <wp:lineTo x="631" y="21448"/>
                      <wp:lineTo x="20812" y="21448"/>
                      <wp:lineTo x="20969" y="21448"/>
                      <wp:lineTo x="21600" y="21015"/>
                      <wp:lineTo x="21600" y="1517"/>
                      <wp:lineTo x="21285" y="217"/>
                      <wp:lineTo x="20812" y="0"/>
                      <wp:lineTo x="631" y="0"/>
                    </wp:wrapPolygon>
                  </wp:wrapTight>
                  <wp:docPr id="9" name="Рисунок 88" descr="C:\Users\User\Desktop\IMG_2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IMG_2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9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41863">
              <w:rPr>
                <w:rFonts w:ascii="Times New Roman" w:hAnsi="Times New Roman"/>
                <w:b/>
                <w:i/>
                <w:color w:val="222A35" w:themeColor="text2" w:themeShade="80"/>
                <w:sz w:val="24"/>
                <w:szCs w:val="24"/>
                <w:shd w:val="clear" w:color="auto" w:fill="F8F8F8"/>
              </w:rPr>
              <w:t xml:space="preserve"> </w:t>
            </w:r>
            <w:r w:rsidRPr="00E41863">
              <w:rPr>
                <w:rFonts w:ascii="Times New Roman" w:hAnsi="Times New Roman"/>
                <w:b/>
                <w:i/>
                <w:color w:val="222A35" w:themeColor="text2" w:themeShade="80"/>
                <w:sz w:val="24"/>
                <w:szCs w:val="24"/>
                <w:shd w:val="clear" w:color="auto" w:fill="F8F8F8"/>
              </w:rPr>
              <w:t>Сегодня, когда в нашей стране стремительно распространяется НАРКОМАНИЯ, становится чрезвычайно актуальным вопрос об участии спорта в борьбе с ней. Используя преобразующую природу спорта, его высокий престиж в глазах молодежи, необходимо мир спорта противопоставить миру ложных ценностей, в который погружаются потребители наркотиков.</w:t>
            </w:r>
          </w:p>
          <w:p w:rsidR="00C16B75" w:rsidRDefault="00976BC2" w:rsidP="00203665">
            <w:pPr>
              <w:ind w:left="86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914525"/>
                  <wp:effectExtent l="19050" t="0" r="9525" b="0"/>
                  <wp:docPr id="4" name="Рисунок 1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9" cstate="print"/>
                          <a:srcRect l="26246" r="18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E7492">
              <w:rPr>
                <w:noProof/>
                <w:lang w:eastAsia="ru-RU"/>
              </w:rPr>
              <w:drawing>
                <wp:inline distT="0" distB="0" distL="0" distR="0">
                  <wp:extent cx="1314450" cy="1590675"/>
                  <wp:effectExtent l="19050" t="0" r="0" b="0"/>
                  <wp:docPr id="5" name="Рисунок 67" descr="C:\Users\User\Desktop\SAM_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SAM_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74F2F">
              <w:rPr>
                <w:noProof/>
                <w:lang w:bidi="ru-RU"/>
              </w:rPr>
            </w:r>
            <w:r w:rsidR="00E41863">
              <w:rPr>
                <w:noProof/>
                <w:lang w:bidi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45" o:spid="_x0000_s1063" type="#_x0000_t202" style="width:217.3pt;height:6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" filled="f" fillcolor="#cc9" stroked="f" strokeweight="0" insetpen="t">
                  <o:lock v:ext="edit" shapetype="t"/>
                  <v:textbox style="mso-next-textbox:#Надпись 45" inset="2.85pt,2.85pt,2.85pt,2.85pt">
                    <w:txbxContent>
                      <w:p w:rsidR="005F223D" w:rsidRPr="00E41863" w:rsidRDefault="00E941D3" w:rsidP="00203665">
                        <w:pPr>
                          <w:pStyle w:val="af7"/>
                          <w:jc w:val="center"/>
                          <w:rPr>
                            <w:rStyle w:val="ad"/>
                            <w:noProof/>
                            <w:color w:val="222A35" w:themeColor="text2" w:themeShade="80"/>
                            <w:sz w:val="52"/>
                            <w:szCs w:val="52"/>
                          </w:rPr>
                        </w:pPr>
                        <w:r w:rsidRPr="00E41863">
                          <w:rPr>
                            <w:rStyle w:val="ad"/>
                            <w:noProof/>
                            <w:color w:val="222A35" w:themeColor="text2" w:themeShade="80"/>
                            <w:sz w:val="52"/>
                            <w:szCs w:val="52"/>
                            <w:lang w:bidi="ru-RU"/>
                          </w:rPr>
                          <w:t>“</w:t>
                        </w:r>
                        <w:r w:rsidR="00EC4AC3" w:rsidRPr="00E41863">
                          <w:rPr>
                            <w:rStyle w:val="ad"/>
                            <w:noProof/>
                            <w:color w:val="222A35" w:themeColor="text2" w:themeShade="80"/>
                            <w:sz w:val="52"/>
                            <w:szCs w:val="52"/>
                            <w:lang w:bidi="ru-RU"/>
                          </w:rPr>
                          <w:t>МЫ ПРОТИВ НАРКОТИКОВ</w:t>
                        </w:r>
                        <w:r w:rsidR="002D42AE" w:rsidRPr="00E41863">
                          <w:rPr>
                            <w:rStyle w:val="ad"/>
                            <w:noProof/>
                            <w:color w:val="222A35" w:themeColor="text2" w:themeShade="80"/>
                            <w:sz w:val="52"/>
                            <w:szCs w:val="52"/>
                            <w:lang w:bidi="ru-RU"/>
                          </w:rPr>
                          <w:t>!</w:t>
                        </w:r>
                        <w:r w:rsidR="00EC4AC3" w:rsidRPr="00E41863">
                          <w:rPr>
                            <w:rStyle w:val="ad"/>
                            <w:noProof/>
                            <w:color w:val="222A35" w:themeColor="text2" w:themeShade="80"/>
                            <w:sz w:val="52"/>
                            <w:szCs w:val="52"/>
                            <w:lang w:bidi="ru-RU"/>
                          </w:rPr>
                          <w:t>"</w:t>
                        </w:r>
                      </w:p>
                      <w:p w:rsidR="005F223D" w:rsidRPr="00EC4AC3" w:rsidRDefault="005F223D" w:rsidP="00060468">
                        <w:pPr>
                          <w:pStyle w:val="af7"/>
                          <w:rPr>
                            <w:rStyle w:val="ad"/>
                            <w:noProof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488" w:type="dxa"/>
            <w:vAlign w:val="center"/>
          </w:tcPr>
          <w:p w:rsidR="003432A2" w:rsidRDefault="003432A2" w:rsidP="00F674E7">
            <w:pPr>
              <w:jc w:val="center"/>
            </w:pPr>
            <w:r>
              <w:rPr>
                <w:noProof/>
                <w:lang w:bidi="ru-RU"/>
              </w:rPr>
            </w:r>
            <w:r w:rsidR="00E41863">
              <w:rPr>
                <w:noProof/>
                <w:lang w:bidi="ru-RU"/>
              </w:rPr>
              <w:pict>
                <v:shape id="Надпись 43" o:spid="_x0000_s1070" type="#_x0000_t202" style="width:271.65pt;height:64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" filled="f" fillcolor="#c90" stroked="f" strokeweight="0" insetpen="t">
                  <o:lock v:ext="edit" shapetype="t"/>
                  <v:textbox style="mso-next-textbox:#Надпись 43" inset="2.85pt,2.85pt,2.85pt,2.85pt">
                    <w:txbxContent>
                      <w:p w:rsidR="003432A2" w:rsidRDefault="003432A2" w:rsidP="00E41863">
                        <w:pPr>
                          <w:pStyle w:val="ae"/>
                          <w:jc w:val="center"/>
                          <w:rPr>
                            <w:noProof/>
                            <w:sz w:val="56"/>
                            <w:lang w:bidi="ru-RU"/>
                          </w:rPr>
                        </w:pPr>
                        <w:r w:rsidRPr="00E41863">
                          <w:rPr>
                            <w:noProof/>
                            <w:color w:val="222A35" w:themeColor="text2" w:themeShade="80"/>
                            <w:sz w:val="56"/>
                            <w:lang w:bidi="ru-RU"/>
                          </w:rPr>
                          <w:t>ЖИВИ СВОБОДНО</w:t>
                        </w:r>
                        <w:r>
                          <w:rPr>
                            <w:noProof/>
                            <w:sz w:val="56"/>
                            <w:lang w:bidi="ru-RU"/>
                          </w:rPr>
                          <w:t>!</w:t>
                        </w:r>
                      </w:p>
                      <w:p w:rsidR="003432A2" w:rsidRPr="00E41863" w:rsidRDefault="003432A2" w:rsidP="003432A2">
                        <w:pPr>
                          <w:pStyle w:val="4"/>
                          <w:jc w:val="center"/>
                          <w:rPr>
                            <w:b w:val="0"/>
                            <w:noProof/>
                            <w:color w:val="222A35" w:themeColor="text2" w:themeShade="80"/>
                            <w:sz w:val="40"/>
                            <w:szCs w:val="40"/>
                          </w:rPr>
                        </w:pPr>
                        <w:r w:rsidRPr="00E41863">
                          <w:rPr>
                            <w:b w:val="0"/>
                            <w:color w:val="222A35" w:themeColor="text2" w:themeShade="80"/>
                            <w:sz w:val="40"/>
                            <w:szCs w:val="40"/>
                          </w:rPr>
                          <w:t>МКОУ«СШ №3»</w:t>
                        </w:r>
                        <w:r w:rsidR="00E41863" w:rsidRPr="00E41863">
                          <w:rPr>
                            <w:b w:val="0"/>
                            <w:color w:val="222A35" w:themeColor="text2" w:themeShade="80"/>
                            <w:sz w:val="40"/>
                            <w:szCs w:val="40"/>
                          </w:rPr>
                          <w:t xml:space="preserve"> г.Фролово</w:t>
                        </w:r>
                      </w:p>
                      <w:p w:rsidR="003432A2" w:rsidRPr="003432A2" w:rsidRDefault="003432A2" w:rsidP="003432A2">
                        <w:pPr>
                          <w:widowControl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lang w:bidi="ru-RU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3432A2" w:rsidRDefault="003432A2" w:rsidP="00F674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-1697355</wp:posOffset>
                  </wp:positionH>
                  <wp:positionV relativeFrom="paragraph">
                    <wp:posOffset>1686560</wp:posOffset>
                  </wp:positionV>
                  <wp:extent cx="1645285" cy="1400810"/>
                  <wp:effectExtent l="95250" t="95250" r="88265" b="66040"/>
                  <wp:wrapTight wrapText="bothSides">
                    <wp:wrapPolygon edited="0">
                      <wp:start x="19077" y="-66"/>
                      <wp:lineTo x="9495" y="-384"/>
                      <wp:lineTo x="81" y="-76"/>
                      <wp:lineTo x="-217" y="5818"/>
                      <wp:lineTo x="-251" y="15332"/>
                      <wp:lineTo x="271" y="20785"/>
                      <wp:lineTo x="3234" y="21343"/>
                      <wp:lineTo x="4222" y="21530"/>
                      <wp:lineTo x="6731" y="21705"/>
                      <wp:lineTo x="6523" y="21368"/>
                      <wp:lineTo x="11709" y="22346"/>
                      <wp:lineTo x="21489" y="21214"/>
                      <wp:lineTo x="21727" y="19474"/>
                      <wp:lineTo x="21827" y="15030"/>
                      <wp:lineTo x="21867" y="14740"/>
                      <wp:lineTo x="21720" y="10250"/>
                      <wp:lineTo x="21760" y="9960"/>
                      <wp:lineTo x="21614" y="5470"/>
                      <wp:lineTo x="21653" y="5180"/>
                      <wp:lineTo x="22059" y="4066"/>
                      <wp:lineTo x="21260" y="643"/>
                      <wp:lineTo x="20559" y="214"/>
                      <wp:lineTo x="19077" y="-66"/>
                    </wp:wrapPolygon>
                  </wp:wrapTight>
                  <wp:docPr id="66" name="Рисунок 66" descr="C:\Users\User\Desktop\НА БУКЛЕТ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НА БУКЛЕТ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977" t="12500" r="9606"/>
                          <a:stretch>
                            <a:fillRect/>
                          </a:stretch>
                        </pic:blipFill>
                        <pic:spPr bwMode="auto">
                          <a:xfrm rot="21053008">
                            <a:off x="0" y="0"/>
                            <a:ext cx="164528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7492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-1652270</wp:posOffset>
                  </wp:positionH>
                  <wp:positionV relativeFrom="paragraph">
                    <wp:posOffset>3090545</wp:posOffset>
                  </wp:positionV>
                  <wp:extent cx="1972945" cy="1809750"/>
                  <wp:effectExtent l="95250" t="57150" r="65405" b="38100"/>
                  <wp:wrapTight wrapText="bothSides">
                    <wp:wrapPolygon edited="0">
                      <wp:start x="18201" y="-22"/>
                      <wp:lineTo x="6512" y="-449"/>
                      <wp:lineTo x="-227" y="51"/>
                      <wp:lineTo x="-204" y="12834"/>
                      <wp:lineTo x="182" y="21088"/>
                      <wp:lineTo x="3507" y="21404"/>
                      <wp:lineTo x="4753" y="21522"/>
                      <wp:lineTo x="12911" y="21614"/>
                      <wp:lineTo x="12929" y="21387"/>
                      <wp:lineTo x="18747" y="21940"/>
                      <wp:lineTo x="21538" y="21065"/>
                      <wp:lineTo x="21738" y="18573"/>
                      <wp:lineTo x="21802" y="15156"/>
                      <wp:lineTo x="21820" y="14929"/>
                      <wp:lineTo x="21676" y="11492"/>
                      <wp:lineTo x="21694" y="11266"/>
                      <wp:lineTo x="21759" y="7848"/>
                      <wp:lineTo x="21777" y="7622"/>
                      <wp:lineTo x="21633" y="4185"/>
                      <wp:lineTo x="21651" y="3958"/>
                      <wp:lineTo x="21859" y="3978"/>
                      <wp:lineTo x="21643" y="1447"/>
                      <wp:lineTo x="21318" y="275"/>
                      <wp:lineTo x="18201" y="-22"/>
                    </wp:wrapPolygon>
                  </wp:wrapTight>
                  <wp:docPr id="82" name="Рисунок 82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119" b="24390"/>
                          <a:stretch>
                            <a:fillRect/>
                          </a:stretch>
                        </pic:blipFill>
                        <pic:spPr bwMode="auto">
                          <a:xfrm rot="21300794">
                            <a:off x="0" y="0"/>
                            <a:ext cx="197294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7492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882650</wp:posOffset>
                  </wp:positionV>
                  <wp:extent cx="1781175" cy="2286000"/>
                  <wp:effectExtent l="152400" t="95250" r="161925" b="76200"/>
                  <wp:wrapTight wrapText="bothSides">
                    <wp:wrapPolygon edited="0">
                      <wp:start x="831" y="148"/>
                      <wp:lineTo x="-579" y="2500"/>
                      <wp:lineTo x="-340" y="6114"/>
                      <wp:lineTo x="-397" y="17773"/>
                      <wp:lineTo x="105" y="21537"/>
                      <wp:lineTo x="12592" y="22058"/>
                      <wp:lineTo x="17388" y="21489"/>
                      <wp:lineTo x="17423" y="21667"/>
                      <wp:lineTo x="19021" y="21477"/>
                      <wp:lineTo x="20620" y="21287"/>
                      <wp:lineTo x="20848" y="21260"/>
                      <wp:lineTo x="21270" y="21028"/>
                      <wp:lineTo x="21499" y="21001"/>
                      <wp:lineTo x="21697" y="18428"/>
                      <wp:lineTo x="21627" y="18073"/>
                      <wp:lineTo x="21791" y="15322"/>
                      <wp:lineTo x="21756" y="15144"/>
                      <wp:lineTo x="21691" y="12421"/>
                      <wp:lineTo x="21656" y="12243"/>
                      <wp:lineTo x="21819" y="9492"/>
                      <wp:lineTo x="21785" y="9314"/>
                      <wp:lineTo x="21720" y="6591"/>
                      <wp:lineTo x="21685" y="6413"/>
                      <wp:lineTo x="21848" y="3662"/>
                      <wp:lineTo x="21813" y="3484"/>
                      <wp:lineTo x="21520" y="788"/>
                      <wp:lineTo x="21609" y="49"/>
                      <wp:lineTo x="13144" y="-221"/>
                      <wp:lineTo x="2201" y="-14"/>
                      <wp:lineTo x="831" y="148"/>
                    </wp:wrapPolygon>
                  </wp:wrapTight>
                  <wp:docPr id="64" name="Рисунок 64" descr="C:\Users\User\Desktop\НА БУКЛЕ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НА БУКЛЕ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917" r="4167"/>
                          <a:stretch>
                            <a:fillRect/>
                          </a:stretch>
                        </pic:blipFill>
                        <pic:spPr bwMode="auto">
                          <a:xfrm rot="519638">
                            <a:off x="0" y="0"/>
                            <a:ext cx="178117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432A2" w:rsidRDefault="003432A2" w:rsidP="00F674E7">
            <w:pPr>
              <w:jc w:val="center"/>
              <w:rPr>
                <w:noProof/>
                <w:lang w:eastAsia="ru-RU"/>
              </w:rPr>
            </w:pPr>
          </w:p>
          <w:p w:rsidR="003432A2" w:rsidRDefault="003432A2" w:rsidP="00F674E7">
            <w:pPr>
              <w:jc w:val="center"/>
              <w:rPr>
                <w:noProof/>
                <w:lang w:eastAsia="ru-RU"/>
              </w:rPr>
            </w:pPr>
          </w:p>
          <w:p w:rsidR="007C3695" w:rsidRDefault="003432A2" w:rsidP="00F674E7">
            <w:pPr>
              <w:jc w:val="center"/>
            </w:pPr>
            <w:r>
              <w:t xml:space="preserve"> </w:t>
            </w: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  <w:r w:rsidRPr="003432A2"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-1718434</wp:posOffset>
                  </wp:positionH>
                  <wp:positionV relativeFrom="paragraph">
                    <wp:posOffset>-903044</wp:posOffset>
                  </wp:positionV>
                  <wp:extent cx="1584119" cy="1436914"/>
                  <wp:effectExtent l="76200" t="38100" r="54181" b="29936"/>
                  <wp:wrapTight wrapText="bothSides">
                    <wp:wrapPolygon edited="0">
                      <wp:start x="197" y="383"/>
                      <wp:lineTo x="-507" y="4761"/>
                      <wp:lineTo x="-283" y="21122"/>
                      <wp:lineTo x="8930" y="22267"/>
                      <wp:lineTo x="18506" y="21366"/>
                      <wp:lineTo x="20318" y="21196"/>
                      <wp:lineTo x="21094" y="21123"/>
                      <wp:lineTo x="21908" y="18172"/>
                      <wp:lineTo x="21539" y="16770"/>
                      <wp:lineTo x="21726" y="12441"/>
                      <wp:lineTo x="21704" y="12156"/>
                      <wp:lineTo x="21631" y="7851"/>
                      <wp:lineTo x="21609" y="7566"/>
                      <wp:lineTo x="21795" y="3237"/>
                      <wp:lineTo x="21552" y="99"/>
                      <wp:lineTo x="17064" y="-629"/>
                      <wp:lineTo x="4338" y="-6"/>
                      <wp:lineTo x="197" y="383"/>
                    </wp:wrapPolygon>
                  </wp:wrapTight>
                  <wp:docPr id="11" name="Рисунок 65" descr="C:\Users\User\Desktop\НА БУКЛЕТ\IMG-2020021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НА БУКЛЕТ\IMG-2020021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50" r="10099"/>
                          <a:stretch>
                            <a:fillRect/>
                          </a:stretch>
                        </pic:blipFill>
                        <pic:spPr bwMode="auto">
                          <a:xfrm rot="292633">
                            <a:off x="0" y="0"/>
                            <a:ext cx="15811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3432A2" w:rsidP="00F674E7">
            <w:pPr>
              <w:jc w:val="center"/>
            </w:pPr>
          </w:p>
          <w:p w:rsidR="003432A2" w:rsidRDefault="00E41863" w:rsidP="00F674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-1793240</wp:posOffset>
                  </wp:positionV>
                  <wp:extent cx="1258570" cy="1915795"/>
                  <wp:effectExtent l="19050" t="0" r="0" b="0"/>
                  <wp:wrapTight wrapText="bothSides">
                    <wp:wrapPolygon edited="0">
                      <wp:start x="1308" y="0"/>
                      <wp:lineTo x="-327" y="1503"/>
                      <wp:lineTo x="-327" y="20619"/>
                      <wp:lineTo x="981" y="21478"/>
                      <wp:lineTo x="1308" y="21478"/>
                      <wp:lineTo x="19943" y="21478"/>
                      <wp:lineTo x="20270" y="21478"/>
                      <wp:lineTo x="21578" y="20834"/>
                      <wp:lineTo x="21578" y="1503"/>
                      <wp:lineTo x="20924" y="215"/>
                      <wp:lineTo x="19943" y="0"/>
                      <wp:lineTo x="1308" y="0"/>
                    </wp:wrapPolygon>
                  </wp:wrapTight>
                  <wp:docPr id="81" name="Рисунок 81" descr="C:\Users\User\Desktop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185" t="5000" r="16296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91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0" w:type="dxa"/>
          </w:tcPr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Default="00F90C32" w:rsidP="00E941D3">
            <w:pPr>
              <w:pStyle w:val="1"/>
            </w:pP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Спорт - это спасение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От наркотиков, курения.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Спорт - это творение,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Радость и веселье.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К спорту мы приложим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Все свои уменья,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Чтобы не найти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К жизни отвращения.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Спорт - это мир, здоровье, красота.</w:t>
            </w:r>
          </w:p>
          <w:p w:rsidR="00F90C32" w:rsidRPr="00E41863" w:rsidRDefault="00F90C32" w:rsidP="00F90C32">
            <w:pPr>
              <w:pStyle w:val="3"/>
              <w:jc w:val="center"/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</w:pPr>
            <w:r w:rsidRPr="00E41863">
              <w:rPr>
                <w:rFonts w:ascii="Times New Roman" w:hAnsi="Times New Roman" w:cs="Times New Roman"/>
                <w:noProof/>
                <w:color w:val="222A35" w:themeColor="text2" w:themeShade="80"/>
                <w:sz w:val="28"/>
                <w:szCs w:val="28"/>
              </w:rPr>
              <w:t>Наркотики - страх, боль, темнота.</w:t>
            </w:r>
          </w:p>
          <w:p w:rsidR="003432A2" w:rsidRPr="00E41863" w:rsidRDefault="00F90C32" w:rsidP="00F90C32">
            <w:pPr>
              <w:pStyle w:val="1"/>
              <w:rPr>
                <w:rFonts w:ascii="Times New Roman" w:hAnsi="Times New Roman"/>
                <w:noProof/>
                <w:color w:val="222A35" w:themeColor="text2" w:themeShade="80"/>
                <w:lang w:eastAsia="ru-RU"/>
              </w:rPr>
            </w:pPr>
            <w:r w:rsidRPr="00E41863">
              <w:rPr>
                <w:rFonts w:ascii="Times New Roman" w:hAnsi="Times New Roman"/>
                <w:noProof/>
                <w:color w:val="222A35" w:themeColor="text2" w:themeShade="80"/>
                <w:sz w:val="28"/>
                <w:szCs w:val="28"/>
              </w:rPr>
              <w:t>Выбор за вами: свет или тьма.</w:t>
            </w:r>
            <w:r w:rsidRPr="00E41863">
              <w:rPr>
                <w:rFonts w:ascii="Times New Roman" w:hAnsi="Times New Roman"/>
                <w:noProof/>
                <w:color w:val="222A35" w:themeColor="text2" w:themeShade="80"/>
                <w:lang w:eastAsia="ru-RU"/>
              </w:rPr>
              <w:t xml:space="preserve"> </w:t>
            </w:r>
          </w:p>
          <w:p w:rsidR="003432A2" w:rsidRPr="00E41863" w:rsidRDefault="003432A2" w:rsidP="003432A2">
            <w:pPr>
              <w:rPr>
                <w:rFonts w:ascii="Times New Roman" w:hAnsi="Times New Roman"/>
                <w:color w:val="222A35" w:themeColor="text2" w:themeShade="80"/>
                <w:lang w:eastAsia="ru-RU"/>
              </w:rPr>
            </w:pPr>
          </w:p>
          <w:p w:rsidR="00C16B75" w:rsidRDefault="00627492" w:rsidP="00F90C32">
            <w:pPr>
              <w:pStyle w:val="1"/>
            </w:pPr>
            <w:r>
              <w:rPr>
                <w:noProof/>
                <w:lang w:eastAsia="ru-RU"/>
              </w:rPr>
              <w:t xml:space="preserve"> </w:t>
            </w:r>
            <w:r w:rsidR="00F90C32">
              <w:rPr>
                <w:noProof/>
                <w:lang w:eastAsia="ru-RU"/>
              </w:rPr>
              <w:drawing>
                <wp:inline distT="0" distB="0" distL="0" distR="0">
                  <wp:extent cx="2983632" cy="1876425"/>
                  <wp:effectExtent l="19050" t="0" r="7218" b="0"/>
                  <wp:docPr id="8" name="Рисунок 28" descr="C:\Users\User\Desktop\sport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sport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32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F2F">
              <w:rPr>
                <w:noProof/>
                <w:lang w:bidi="ru-RU"/>
              </w:rPr>
              <w:pict>
                <v:group id="Группа 53" o:spid="_x0000_s1026" alt="цветные графические полосы" style="position:absolute;margin-left:61.8pt;margin-top:-74.7pt;width:230pt;height:186.9pt;z-index:-251654144;mso-position-horizontal-relative:text;mso-position-vertical-relative:page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">
                  <v:shape id="Параллелограмм 45" o:spid="_x0000_s1027" style="position:absolute;left:6293;width:11875;height:1543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" path="m,1958975l525304,r982393,l1017953,1958975,,1958975xe" fillcolor="#44546a [3215]" stroked="f" strokeweight="1pt">
                    <v:stroke joinstyle="miter"/>
                    <v:path arrowok="t" o:connecttype="custom" o:connectlocs="0,1543685;413725,0;1187450,0;801732,1543685;0,1543685" o:connectangles="0,0,0,0,0"/>
                  </v:shape>
                  <v:shape id="Параллелограмм 45" o:spid="_x0000_s1028" style="position:absolute;top:2968;width:11874;height:1543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" path="m,1958975l525304,r982393,l1017953,1958975,,1958975xe" fillcolor="#4472c4 [3204]" stroked="f" strokeweight="1pt">
                    <v:stroke joinstyle="miter"/>
                    <v:path arrowok="t" o:connecttype="custom" o:connectlocs="0,1543685;413725,0;1187450,0;801732,1543685;0,1543685" o:connectangles="0,0,0,0,0"/>
                  </v:shape>
                  <v:shape id="Параллелограмм 45" o:spid="_x0000_s1029" style="position:absolute;left:10212;top:10925;width:9318;height:12113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" path="m,1958975l525304,r982393,l1017953,1958975,,1958975xe" fillcolor="#4472c4 [3204]" stroked="f" strokeweight="1pt">
                    <v:fill opacity="26214f"/>
                    <v:stroke joinstyle="miter"/>
                    <v:path arrowok="t" o:connecttype="custom" o:connectlocs="0,1211283;324655,0;931805,0;629128,1211283;0,1211283" o:connectangles="0,0,0,0,0"/>
                  </v:shape>
                  <v:shape id="Параллелограмм 45" o:spid="_x0000_s1030" style="position:absolute;left:20544;top:3918;width:6883;height:8954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" path="m,1958975l525304,r982393,l1017953,1958975,,1958975xe" fillcolor="#ffc000 [3207]" stroked="f" strokeweight="1pt">
                    <v:stroke joinstyle="miter"/>
                    <v:path arrowok="t" o:connecttype="custom" o:connectlocs="0,895350;239828,0;688340,0;464747,895350;0,895350" o:connectangles="0,0,0,0,0"/>
                  </v:shape>
                  <v:shape id="Параллелограмм 45" o:spid="_x0000_s1031" style="position:absolute;left:22444;top:9737;width:4394;height:571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" path="m,1958975l525304,r982393,l1017953,1958975,,1958975xe" fillcolor="#a5a5a5 [3206]" stroked="f" strokeweight="1pt">
                    <v:fill opacity="46003f"/>
                    <v:stroke joinstyle="miter"/>
                    <v:path arrowok="t" o:connecttype="custom" o:connectlocs="0,571527;153089,0;439387,0;296661,571527;0,571527" o:connectangles="0,0,0,0,0"/>
                  </v:shape>
                  <v:shape id="Параллелограмм 45" o:spid="_x0000_s1032" style="position:absolute;left:27432;top:9737;width:2461;height:320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" path="m,1958975l525304,r982393,l1017953,1958975,,1958975xe" fillcolor="#4472c4 [3204]" stroked="f" strokeweight="1pt">
                    <v:fill opacity="46003f"/>
                    <v:stroke joinstyle="miter"/>
                    <v:path arrowok="t" o:connecttype="custom" o:connectlocs="0,320633;85771,0;246175,0;166210,320633;0,320633" o:connectangles="0,0,0,0,0"/>
                  </v:shape>
                  <w10:wrap anchory="page"/>
                </v:group>
              </w:pict>
            </w:r>
          </w:p>
        </w:tc>
      </w:tr>
      <w:tr w:rsidR="00E41863" w:rsidTr="002B6E1F">
        <w:trPr>
          <w:trHeight w:val="5674"/>
        </w:trPr>
        <w:tc>
          <w:tcPr>
            <w:tcW w:w="5951" w:type="dxa"/>
            <w:vMerge w:val="restart"/>
          </w:tcPr>
          <w:p w:rsidR="00EE5526" w:rsidRPr="00E41863" w:rsidRDefault="00EE5526" w:rsidP="00E41863">
            <w:pPr>
              <w:pStyle w:val="4"/>
              <w:jc w:val="center"/>
              <w:rPr>
                <w:color w:val="auto"/>
                <w:sz w:val="36"/>
                <w:szCs w:val="36"/>
              </w:rPr>
            </w:pPr>
            <w:r w:rsidRPr="00E41863">
              <w:rPr>
                <w:color w:val="auto"/>
                <w:sz w:val="36"/>
                <w:szCs w:val="36"/>
              </w:rPr>
              <w:lastRenderedPageBreak/>
              <w:t>ВРЕД НАРКОТИКОВ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фальшивое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представление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о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счастье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не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мыслить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за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самого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себя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часто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приводят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к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несчастным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случаям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уничтожают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дружбу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делают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человека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слабым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безвольным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являются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препятствием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к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духовному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развитию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толкают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людей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кражи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насилие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являются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источником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многих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заболеваний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>. </w:t>
            </w:r>
          </w:p>
          <w:p w:rsidR="00EE5526" w:rsidRPr="00E41863" w:rsidRDefault="00EE5526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разрушают</w:t>
            </w:r>
            <w:r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семьи</w:t>
            </w:r>
          </w:p>
          <w:p w:rsidR="00EE5526" w:rsidRPr="00E41863" w:rsidRDefault="00627492" w:rsidP="00EE5526">
            <w:pPr>
              <w:pStyle w:val="4"/>
              <w:numPr>
                <w:ilvl w:val="0"/>
                <w:numId w:val="2"/>
              </w:numPr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</w:pPr>
            <w:r w:rsidRPr="00E41863">
              <w:rPr>
                <w:rFonts w:ascii="Arial Rounded MT Bold" w:hAnsi="Arial Rounded MT Bold"/>
                <w:noProof/>
                <w:color w:val="auto"/>
                <w:sz w:val="36"/>
                <w:szCs w:val="36"/>
                <w:lang w:eastAsia="ru-RU"/>
              </w:rPr>
              <w:pict>
                <v:group id="Группа 54" o:spid="_x0000_s1071" alt="цветные графические полосы" style="position:absolute;left:0;text-align:left;margin-left:-49.25pt;margin-top:376.5pt;width:338.25pt;height:282.2pt;z-index:-251633664;mso-position-vertical-relative:page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">
                  <v:shape id="Параллелограмм 45" o:spid="_x0000_s1072" style="position:absolute;left:6293;width:11875;height:1543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" path="m,1958975l525304,r982393,l1017953,1958975,,1958975xe" fillcolor="#44546a [3215]" stroked="f" strokeweight="1pt">
                    <v:stroke joinstyle="miter"/>
                    <v:path arrowok="t" o:connecttype="custom" o:connectlocs="0,1543685;413725,0;1187450,0;801732,1543685;0,1543685" o:connectangles="0,0,0,0,0"/>
                  </v:shape>
                  <v:shape id="Параллелограмм 45" o:spid="_x0000_s1073" style="position:absolute;top:2968;width:11874;height:1543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" path="m,1958975l525304,r982393,l1017953,1958975,,1958975xe" fillcolor="#4472c4 [3204]" stroked="f" strokeweight="1pt">
                    <v:fill opacity="13107f"/>
                    <v:stroke joinstyle="miter"/>
                    <v:path arrowok="t" o:connecttype="custom" o:connectlocs="0,1543685;413725,0;1187450,0;801732,1543685;0,1543685" o:connectangles="0,0,0,0,0"/>
                  </v:shape>
                  <v:shape id="Параллелограмм 45" o:spid="_x0000_s1074" style="position:absolute;left:10212;top:10925;width:9318;height:12113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" path="m,1958975l525304,r982393,l1017953,1958975,,1958975xe" fillcolor="#4472c4 [3204]" stroked="f" strokeweight="1pt">
                    <v:fill opacity="26214f"/>
                    <v:stroke joinstyle="miter"/>
                    <v:path arrowok="t" o:connecttype="custom" o:connectlocs="0,1211283;324655,0;931805,0;629128,1211283;0,1211283" o:connectangles="0,0,0,0,0"/>
                  </v:shape>
                  <v:shape id="Параллелограмм 45" o:spid="_x0000_s1075" style="position:absolute;left:20544;top:3918;width:6883;height:8954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" path="m,1958975l525304,r982393,l1017953,1958975,,1958975xe" fillcolor="#ffc000 [3207]" stroked="f" strokeweight="1pt">
                    <v:stroke joinstyle="miter"/>
                    <v:path arrowok="t" o:connecttype="custom" o:connectlocs="0,895350;239828,0;688340,0;464747,895350;0,895350" o:connectangles="0,0,0,0,0"/>
                  </v:shape>
                  <v:shape id="Параллелограмм 45" o:spid="_x0000_s1076" style="position:absolute;left:22444;top:9737;width:4394;height:571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" path="m,1958975l525304,r982393,l1017953,1958975,,1958975xe" fillcolor="#a5a5a5 [3206]" stroked="f" strokeweight="1pt">
                    <v:fill opacity="46003f"/>
                    <v:stroke joinstyle="miter"/>
                    <v:path arrowok="t" o:connecttype="custom" o:connectlocs="0,571527;153089,0;439387,0;296661,571527;0,571527" o:connectangles="0,0,0,0,0"/>
                  </v:shape>
                  <v:shape id="Параллелограмм 45" o:spid="_x0000_s1077" style="position:absolute;left:27432;top:9737;width:2461;height:3207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" path="m,1958975l525304,r982393,l1017953,1958975,,1958975xe" fillcolor="#4472c4 [3204]" stroked="f" strokeweight="1pt">
                    <v:fill opacity="46003f"/>
                    <v:stroke joinstyle="miter"/>
                    <v:path arrowok="t" o:connecttype="custom" o:connectlocs="0,320633;85771,0;246175,0;166210,320633;0,320633" o:connectangles="0,0,0,0,0"/>
                  </v:shape>
                  <w10:wrap anchory="page"/>
                </v:group>
              </w:pict>
            </w:r>
            <w:r w:rsidR="00EE5526"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Наркотики</w:t>
            </w:r>
            <w:r w:rsidR="00EE5526"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="00EE5526"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приводят</w:t>
            </w:r>
            <w:r w:rsidR="00EE5526"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="00EE5526"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к</w:t>
            </w:r>
            <w:r w:rsidR="00EE5526"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="00EE5526"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уродству</w:t>
            </w:r>
            <w:r w:rsidR="00EE5526" w:rsidRPr="00E41863">
              <w:rPr>
                <w:rFonts w:ascii="Arial Rounded MT Bold" w:hAnsi="Arial Rounded MT Bold"/>
                <w:color w:val="auto"/>
                <w:kern w:val="0"/>
                <w:szCs w:val="24"/>
                <w:lang w:eastAsia="ru-RU"/>
              </w:rPr>
              <w:t xml:space="preserve"> </w:t>
            </w:r>
            <w:r w:rsidR="00EE5526" w:rsidRPr="00E41863">
              <w:rPr>
                <w:rFonts w:ascii="Times New Roman" w:hAnsi="Times New Roman"/>
                <w:color w:val="auto"/>
                <w:kern w:val="0"/>
                <w:szCs w:val="24"/>
                <w:lang w:eastAsia="ru-RU"/>
              </w:rPr>
              <w:t>детей</w:t>
            </w:r>
          </w:p>
          <w:p w:rsidR="00627492" w:rsidRDefault="00627492" w:rsidP="00627492">
            <w:pPr>
              <w:pStyle w:val="4"/>
              <w:rPr>
                <w:color w:val="2F5496" w:themeColor="accent1" w:themeShade="BF"/>
                <w:kern w:val="0"/>
                <w:szCs w:val="24"/>
                <w:lang w:eastAsia="ru-RU"/>
              </w:rPr>
            </w:pPr>
          </w:p>
          <w:p w:rsidR="00627492" w:rsidRDefault="00627492" w:rsidP="00627492">
            <w:pPr>
              <w:pStyle w:val="4"/>
              <w:rPr>
                <w:color w:val="2F5496" w:themeColor="accent1" w:themeShade="BF"/>
                <w:kern w:val="0"/>
                <w:szCs w:val="24"/>
                <w:lang w:eastAsia="ru-RU"/>
              </w:rPr>
            </w:pPr>
          </w:p>
          <w:p w:rsidR="00627492" w:rsidRDefault="00627492" w:rsidP="00627492">
            <w:pPr>
              <w:pStyle w:val="4"/>
              <w:rPr>
                <w:color w:val="2F5496" w:themeColor="accent1" w:themeShade="BF"/>
                <w:kern w:val="0"/>
                <w:szCs w:val="24"/>
                <w:lang w:eastAsia="ru-RU"/>
              </w:rPr>
            </w:pPr>
          </w:p>
          <w:p w:rsidR="00627492" w:rsidRDefault="00627492" w:rsidP="00627492">
            <w:pPr>
              <w:pStyle w:val="4"/>
              <w:rPr>
                <w:color w:val="2F5496" w:themeColor="accent1" w:themeShade="BF"/>
                <w:kern w:val="0"/>
                <w:szCs w:val="24"/>
                <w:lang w:eastAsia="ru-RU"/>
              </w:rPr>
            </w:pPr>
          </w:p>
          <w:p w:rsidR="007C3695" w:rsidRDefault="007C3695" w:rsidP="007C3695">
            <w:pPr>
              <w:ind w:left="845"/>
            </w:pPr>
          </w:p>
        </w:tc>
        <w:tc>
          <w:tcPr>
            <w:tcW w:w="5488" w:type="dxa"/>
            <w:vMerge w:val="restart"/>
          </w:tcPr>
          <w:p w:rsidR="00870D11" w:rsidRPr="00E41863" w:rsidRDefault="00870D11" w:rsidP="00870D11">
            <w:pPr>
              <w:pStyle w:val="4"/>
              <w:jc w:val="center"/>
              <w:rPr>
                <w:color w:val="auto"/>
                <w:sz w:val="36"/>
                <w:szCs w:val="36"/>
              </w:rPr>
            </w:pPr>
            <w:r w:rsidRPr="00E41863">
              <w:rPr>
                <w:color w:val="auto"/>
                <w:sz w:val="36"/>
                <w:szCs w:val="36"/>
              </w:rPr>
              <w:t>ЧТО ПРОИСХОДИТ ПРИ УПОТРЕБЛЕНИИ НАРКОТИКОВ</w:t>
            </w:r>
          </w:p>
          <w:p w:rsidR="00870D11" w:rsidRPr="00E41863" w:rsidRDefault="00870D11" w:rsidP="00870D11">
            <w:pPr>
              <w:pStyle w:val="4"/>
              <w:jc w:val="both"/>
              <w:rPr>
                <w:noProof/>
                <w:color w:val="auto"/>
              </w:rPr>
            </w:pPr>
            <w:r w:rsidRPr="00E41863">
              <w:rPr>
                <w:color w:val="auto"/>
                <w:sz w:val="22"/>
                <w:szCs w:val="22"/>
              </w:rPr>
              <w:t>Человек в состоянии наркотического опьянения перестает испытывать душевную и физическую боль, появляется ощущение легкости, комфорта. Ощущение легкости приводит к потере над собой и утрате чувства реальности. Состояние наркотического опьянения продолжается</w:t>
            </w:r>
            <w:r w:rsidRPr="00E41863">
              <w:rPr>
                <w:color w:val="auto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только в то время, когда наркотическое вещество</w:t>
            </w:r>
            <w:r w:rsidRPr="00E41863">
              <w:rPr>
                <w:color w:val="auto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содержится в крови.</w:t>
            </w:r>
          </w:p>
          <w:p w:rsidR="00870D11" w:rsidRPr="00E41863" w:rsidRDefault="00870D11" w:rsidP="00E41863">
            <w:pPr>
              <w:pStyle w:val="4"/>
              <w:jc w:val="center"/>
              <w:rPr>
                <w:noProof/>
                <w:color w:val="auto"/>
                <w:sz w:val="32"/>
                <w:szCs w:val="32"/>
              </w:rPr>
            </w:pPr>
            <w:r w:rsidRPr="00E41863">
              <w:rPr>
                <w:noProof/>
                <w:color w:val="auto"/>
                <w:sz w:val="32"/>
                <w:szCs w:val="32"/>
              </w:rPr>
              <w:t>ПОЧЕМУ</w:t>
            </w:r>
            <w:r w:rsidRPr="00E41863">
              <w:rPr>
                <w:rFonts w:ascii="Arial Rounded MT Bold" w:hAnsi="Arial Rounded MT Bold" w:cs="Arial Rounded MT Bold"/>
                <w:noProof/>
                <w:color w:val="auto"/>
                <w:sz w:val="32"/>
                <w:szCs w:val="32"/>
              </w:rPr>
              <w:t xml:space="preserve"> </w:t>
            </w:r>
            <w:r w:rsidRPr="00E41863">
              <w:rPr>
                <w:noProof/>
                <w:color w:val="auto"/>
                <w:sz w:val="32"/>
                <w:szCs w:val="32"/>
              </w:rPr>
              <w:t>ЛЮДИ</w:t>
            </w:r>
            <w:r w:rsidRPr="00E41863">
              <w:rPr>
                <w:rFonts w:ascii="Arial Rounded MT Bold" w:hAnsi="Arial Rounded MT Bold" w:cs="Arial Rounded MT Bold"/>
                <w:noProof/>
                <w:color w:val="auto"/>
                <w:sz w:val="32"/>
                <w:szCs w:val="32"/>
              </w:rPr>
              <w:t xml:space="preserve"> </w:t>
            </w:r>
            <w:r w:rsidRPr="00E41863">
              <w:rPr>
                <w:noProof/>
                <w:color w:val="auto"/>
                <w:sz w:val="32"/>
                <w:szCs w:val="32"/>
              </w:rPr>
              <w:t>ПРИБЕГАЮТ</w:t>
            </w:r>
            <w:r w:rsidRPr="00E41863">
              <w:rPr>
                <w:rFonts w:ascii="Arial Rounded MT Bold" w:hAnsi="Arial Rounded MT Bold" w:cs="Arial Rounded MT Bold"/>
                <w:noProof/>
                <w:color w:val="auto"/>
                <w:sz w:val="32"/>
                <w:szCs w:val="32"/>
              </w:rPr>
              <w:t xml:space="preserve"> </w:t>
            </w:r>
            <w:r w:rsidRPr="00E41863">
              <w:rPr>
                <w:noProof/>
                <w:color w:val="auto"/>
                <w:sz w:val="32"/>
                <w:szCs w:val="32"/>
              </w:rPr>
              <w:t>К</w:t>
            </w:r>
            <w:r w:rsidRPr="00E41863">
              <w:rPr>
                <w:rFonts w:ascii="Arial Rounded MT Bold" w:hAnsi="Arial Rounded MT Bold" w:cs="Arial Rounded MT Bold"/>
                <w:noProof/>
                <w:color w:val="auto"/>
                <w:sz w:val="32"/>
                <w:szCs w:val="32"/>
              </w:rPr>
              <w:t xml:space="preserve"> </w:t>
            </w:r>
            <w:r w:rsidRPr="00E41863">
              <w:rPr>
                <w:noProof/>
                <w:color w:val="auto"/>
                <w:sz w:val="32"/>
                <w:szCs w:val="32"/>
              </w:rPr>
              <w:t>НАРКОТИКАМ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260FD1">
              <w:rPr>
                <w:color w:val="2F5496" w:themeColor="accent1" w:themeShade="BF"/>
                <w:sz w:val="22"/>
                <w:szCs w:val="22"/>
              </w:rPr>
              <w:t>1</w:t>
            </w:r>
            <w:r w:rsidRPr="00E41863">
              <w:rPr>
                <w:color w:val="auto"/>
                <w:sz w:val="22"/>
                <w:szCs w:val="22"/>
              </w:rPr>
              <w:t>. Доступность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2. Убежденность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в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том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, </w:t>
            </w:r>
            <w:r w:rsidRPr="00E41863">
              <w:rPr>
                <w:color w:val="auto"/>
                <w:sz w:val="22"/>
                <w:szCs w:val="22"/>
              </w:rPr>
              <w:t>что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если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эти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лекарства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прописаны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врачом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, </w:t>
            </w:r>
            <w:r w:rsidRPr="00E41863">
              <w:rPr>
                <w:color w:val="auto"/>
                <w:sz w:val="22"/>
                <w:szCs w:val="22"/>
              </w:rPr>
              <w:t>значит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все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нормально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3. Желание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казаться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взрослым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4. Жажда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приключений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5. Желание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подражать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кумирам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>-</w:t>
            </w:r>
            <w:r w:rsidRPr="00E41863">
              <w:rPr>
                <w:color w:val="auto"/>
                <w:sz w:val="22"/>
                <w:szCs w:val="22"/>
              </w:rPr>
              <w:t>наркоманам</w:t>
            </w:r>
          </w:p>
          <w:p w:rsidR="00870D11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6. Желание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экспериментировать</w:t>
            </w:r>
          </w:p>
          <w:p w:rsidR="00BC206F" w:rsidRPr="00E41863" w:rsidRDefault="00870D11" w:rsidP="00870D11">
            <w:pPr>
              <w:pStyle w:val="4"/>
              <w:spacing w:line="240" w:lineRule="auto"/>
              <w:rPr>
                <w:color w:val="auto"/>
                <w:sz w:val="22"/>
                <w:szCs w:val="22"/>
              </w:rPr>
            </w:pPr>
            <w:r w:rsidRPr="00E41863">
              <w:rPr>
                <w:color w:val="auto"/>
                <w:sz w:val="22"/>
                <w:szCs w:val="22"/>
              </w:rPr>
              <w:t>7. Желание</w:t>
            </w:r>
            <w:r w:rsidRPr="00E41863">
              <w:rPr>
                <w:rFonts w:ascii="Arial Rounded MT Bold" w:hAnsi="Arial Rounded MT Bold" w:cs="Arial Rounded MT Bold"/>
                <w:color w:val="auto"/>
                <w:sz w:val="22"/>
                <w:szCs w:val="22"/>
              </w:rPr>
              <w:t xml:space="preserve"> </w:t>
            </w:r>
            <w:r w:rsidRPr="00E41863">
              <w:rPr>
                <w:color w:val="auto"/>
                <w:sz w:val="22"/>
                <w:szCs w:val="22"/>
              </w:rPr>
              <w:t>бунтовать</w:t>
            </w:r>
          </w:p>
          <w:p w:rsidR="007C3695" w:rsidRPr="002D460A" w:rsidRDefault="00BC206F" w:rsidP="002D460A">
            <w:pPr>
              <w:pStyle w:val="4"/>
              <w:spacing w:line="240" w:lineRule="auto"/>
              <w:jc w:val="center"/>
              <w:rPr>
                <w:color w:val="2F5496" w:themeColor="accent1" w:themeShade="BF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1641" cy="991689"/>
                  <wp:effectExtent l="19050" t="0" r="8659" b="0"/>
                  <wp:docPr id="16" name="Рисунок 11" descr="1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35" cy="99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:rsidR="00260FD1" w:rsidRPr="00E41863" w:rsidRDefault="007C3695" w:rsidP="00E41863">
            <w:pPr>
              <w:pStyle w:val="1"/>
              <w:jc w:val="center"/>
              <w:rPr>
                <w:color w:val="auto"/>
                <w:sz w:val="40"/>
                <w:szCs w:val="40"/>
              </w:rPr>
            </w:pPr>
            <w:r w:rsidRPr="00260FD1">
              <w:rPr>
                <w:color w:val="4472C4" w:themeColor="accent1"/>
                <w:lang w:bidi="ru-RU"/>
              </w:rPr>
              <w:br w:type="page"/>
            </w:r>
            <w:r w:rsidR="00260FD1" w:rsidRPr="00E41863">
              <w:rPr>
                <w:color w:val="auto"/>
                <w:sz w:val="40"/>
                <w:szCs w:val="40"/>
              </w:rPr>
              <w:t>БОРЬБА С НАРКОТИКАМИ</w:t>
            </w:r>
          </w:p>
          <w:p w:rsidR="00260FD1" w:rsidRPr="00E41863" w:rsidRDefault="00260FD1" w:rsidP="00E41863">
            <w:pPr>
              <w:pStyle w:val="1"/>
              <w:jc w:val="center"/>
              <w:rPr>
                <w:rFonts w:cstheme="minorHAnsi"/>
                <w:b w:val="0"/>
                <w:color w:val="auto"/>
                <w:sz w:val="18"/>
                <w:szCs w:val="18"/>
              </w:rPr>
            </w:pPr>
          </w:p>
          <w:p w:rsidR="00260FD1" w:rsidRPr="00260FD1" w:rsidRDefault="00260FD1" w:rsidP="00260FD1">
            <w:pPr>
              <w:rPr>
                <w:color w:val="2F5496" w:themeColor="accent1" w:themeShade="BF"/>
              </w:rPr>
            </w:pPr>
          </w:p>
          <w:p w:rsidR="00260FD1" w:rsidRPr="00E41863" w:rsidRDefault="00260FD1" w:rsidP="00260FD1">
            <w:pPr>
              <w:pStyle w:val="1"/>
              <w:rPr>
                <w:rFonts w:cstheme="minorHAnsi"/>
                <w:b w:val="0"/>
                <w:color w:val="auto"/>
                <w:sz w:val="32"/>
                <w:szCs w:val="32"/>
              </w:rPr>
            </w:pPr>
            <w:r w:rsidRPr="00260FD1">
              <w:rPr>
                <w:rFonts w:cstheme="minorHAnsi"/>
                <w:b w:val="0"/>
                <w:color w:val="2F5496" w:themeColor="accent1" w:themeShade="BF"/>
                <w:sz w:val="32"/>
                <w:szCs w:val="32"/>
              </w:rPr>
              <w:t xml:space="preserve">•   </w:t>
            </w:r>
            <w:r w:rsidRPr="00E41863">
              <w:rPr>
                <w:rFonts w:cstheme="minorHAnsi"/>
                <w:b w:val="0"/>
                <w:color w:val="auto"/>
                <w:sz w:val="32"/>
                <w:szCs w:val="32"/>
              </w:rPr>
              <w:t>Профилактика</w:t>
            </w:r>
          </w:p>
          <w:p w:rsidR="00260FD1" w:rsidRPr="00E41863" w:rsidRDefault="00260FD1" w:rsidP="00260FD1">
            <w:pPr>
              <w:pStyle w:val="1"/>
              <w:rPr>
                <w:rFonts w:cstheme="minorHAnsi"/>
                <w:b w:val="0"/>
                <w:color w:val="auto"/>
                <w:sz w:val="32"/>
                <w:szCs w:val="32"/>
              </w:rPr>
            </w:pPr>
            <w:r w:rsidRPr="00E41863">
              <w:rPr>
                <w:rFonts w:cstheme="minorHAnsi"/>
                <w:b w:val="0"/>
                <w:color w:val="auto"/>
                <w:sz w:val="32"/>
                <w:szCs w:val="32"/>
              </w:rPr>
              <w:t>•   Строительство лечебных наркологических центров;</w:t>
            </w:r>
          </w:p>
          <w:p w:rsidR="007C3695" w:rsidRDefault="00260FD1" w:rsidP="00260FD1">
            <w:pPr>
              <w:pStyle w:val="1"/>
              <w:rPr>
                <w:rFonts w:cstheme="minorHAnsi"/>
                <w:b w:val="0"/>
                <w:color w:val="2F5496" w:themeColor="accent1" w:themeShade="BF"/>
                <w:sz w:val="32"/>
                <w:szCs w:val="32"/>
              </w:rPr>
            </w:pPr>
            <w:r w:rsidRPr="00E41863">
              <w:rPr>
                <w:rFonts w:cstheme="minorHAnsi"/>
                <w:b w:val="0"/>
                <w:color w:val="auto"/>
                <w:sz w:val="32"/>
                <w:szCs w:val="32"/>
              </w:rPr>
              <w:t>•   Организация общественных кампаний, направленных на превенцию наркозависимости</w:t>
            </w:r>
            <w:r w:rsidR="00E41863">
              <w:rPr>
                <w:rFonts w:cstheme="minorHAnsi"/>
                <w:b w:val="0"/>
                <w:color w:val="2F5496" w:themeColor="accent1" w:themeShade="BF"/>
                <w:sz w:val="32"/>
                <w:szCs w:val="32"/>
              </w:rPr>
              <w:t>;</w:t>
            </w:r>
          </w:p>
          <w:p w:rsidR="00E41863" w:rsidRPr="00493B7B" w:rsidRDefault="00493B7B" w:rsidP="00E41863">
            <w:pPr>
              <w:pStyle w:val="af6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493B7B">
              <w:rPr>
                <w:rFonts w:asciiTheme="majorHAnsi" w:hAnsiTheme="majorHAnsi" w:cstheme="majorHAnsi"/>
                <w:sz w:val="32"/>
                <w:szCs w:val="32"/>
              </w:rPr>
              <w:t>Организация досуга подростков.</w:t>
            </w:r>
          </w:p>
        </w:tc>
      </w:tr>
      <w:tr w:rsidR="007C3695" w:rsidTr="00BF40A3">
        <w:trPr>
          <w:trHeight w:val="4414"/>
        </w:trPr>
        <w:tc>
          <w:tcPr>
            <w:tcW w:w="5951" w:type="dxa"/>
            <w:vMerge/>
          </w:tcPr>
          <w:p w:rsidR="007C3695" w:rsidRDefault="007C3695" w:rsidP="007C3695">
            <w:pPr>
              <w:ind w:left="845"/>
              <w:rPr>
                <w:noProof/>
              </w:rPr>
            </w:pPr>
          </w:p>
        </w:tc>
        <w:tc>
          <w:tcPr>
            <w:tcW w:w="5488" w:type="dxa"/>
            <w:vMerge/>
          </w:tcPr>
          <w:p w:rsidR="007C3695" w:rsidRDefault="007C3695" w:rsidP="00E941D3">
            <w:pPr>
              <w:pStyle w:val="1"/>
              <w:rPr>
                <w:noProof/>
              </w:rPr>
            </w:pPr>
          </w:p>
        </w:tc>
        <w:tc>
          <w:tcPr>
            <w:tcW w:w="5570" w:type="dxa"/>
          </w:tcPr>
          <w:p w:rsidR="007C3695" w:rsidRDefault="00260FD1" w:rsidP="00870D11">
            <w:pPr>
              <w:pStyle w:val="1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647950"/>
                  <wp:effectExtent l="19050" t="0" r="0" b="0"/>
                  <wp:docPr id="10" name="Рисунок 93" descr="C:\Users\User\Desktop\news-20161210-19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news-20161210-19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4AF" w:rsidRPr="00252097" w:rsidRDefault="00D74F2F" w:rsidP="00252097">
      <w:r>
        <w:rPr>
          <w:noProof/>
          <w:lang w:bidi="ru-RU"/>
        </w:rPr>
        <w:pict>
          <v:group id="Группа 94" o:spid="_x0000_s1033" alt="цветные графические полосы" style="position:absolute;margin-left:-40.2pt;margin-top:-564.65pt;width:71.65pt;height:66.6pt;z-index:-251645952;mso-position-horizontal-relative:text;mso-position-vertical-relative:text;mso-width-relative:margin;mso-height-relative:margin" coordorigin="14467,2525" coordsize="11816,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">
            <v:shape id="Параллелограмм 45" o:spid="_x0000_s1038" style="position:absolute;left:17237;top:2525;width:5207;height:6769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" path="m,1958975l525304,r982393,l1017953,1958975,,1958975xe" fillcolor="#44546a [3215]" stroked="f" strokeweight="1pt">
              <v:stroke joinstyle="miter"/>
              <v:path arrowok="t" o:connecttype="custom" o:connectlocs="0,676894;181415,0;520688,0;351553,676894;0,676894" o:connectangles="0,0,0,0,0"/>
            </v:shape>
            <v:shape id="Параллелограмм 45" o:spid="_x0000_s1037" style="position:absolute;left:14467;top:4846;width:5206;height:6769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" path="m,1958975l525304,r982393,l1017953,1958975,,1958975xe" fillcolor="#4472c4 [3204]" stroked="f" strokeweight="1pt">
              <v:stroke joinstyle="miter"/>
              <v:path arrowok="t" o:connecttype="custom" o:connectlocs="0,676894;181415,0;520688,0;351553,676894;0,676894" o:connectangles="0,0,0,0,0"/>
            </v:shape>
            <v:shape id="Параллелограмм 45" o:spid="_x0000_s1036" style="position:absolute;left:18684;top:6262;width:5137;height:6681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" path="m,1958975l525304,r982393,l1017953,1958975,,1958975xe" fillcolor="#ffc000 [3207]" stroked="f" strokeweight="1pt">
              <v:stroke joinstyle="miter"/>
              <v:path arrowok="t" o:connecttype="custom" o:connectlocs="0,668108;178998,0;513750,0;346869,668108;0,668108" o:connectangles="0,0,0,0,0"/>
            </v:shape>
            <v:shape id="Параллелограмм 45" o:spid="_x0000_s1035" style="position:absolute;left:21759;top:4847;width:4394;height:571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" path="m,1958975l525304,r982393,l1017953,1958975,,1958975xe" fillcolor="#a5a5a5 [3206]" stroked="f" strokeweight="1pt">
              <v:fill opacity="46003f"/>
              <v:stroke joinstyle="miter"/>
              <v:path arrowok="t" o:connecttype="custom" o:connectlocs="0,571527;153089,0;439387,0;296661,571527;0,571527" o:connectangles="0,0,0,0,0"/>
            </v:shape>
            <v:shape id="Параллелограмм 45" o:spid="_x0000_s1034" style="position:absolute;left:23822;top:8410;width:2461;height:3206;visibility:visible;mso-wrap-style:square;v-text-anchor:middle" coordsize="1507697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" path="m,1958975l525304,r982393,l1017953,1958975,,1958975xe" fillcolor="#4472c4 [3204]" stroked="f" strokeweight="1pt">
              <v:fill opacity="46003f"/>
              <v:stroke joinstyle="miter"/>
              <v:path arrowok="t" o:connecttype="custom" o:connectlocs="0,320633;85771,0;246175,0;166210,320633;0,320633" o:connectangles="0,0,0,0,0"/>
            </v:shape>
          </v:group>
        </w:pict>
      </w:r>
    </w:p>
    <w:sectPr w:rsidR="006514AF" w:rsidRPr="00252097" w:rsidSect="00A54792">
      <w:type w:val="nextColumn"/>
      <w:pgSz w:w="16838" w:h="11906" w:orient="landscape" w:code="9"/>
      <w:pgMar w:top="680" w:right="862" w:bottom="680" w:left="862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AF0" w:rsidRDefault="00F81AF0" w:rsidP="003E5E4E">
      <w:r>
        <w:separator/>
      </w:r>
    </w:p>
  </w:endnote>
  <w:endnote w:type="continuationSeparator" w:id="1">
    <w:p w:rsidR="00F81AF0" w:rsidRDefault="00F81AF0" w:rsidP="003E5E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AF0" w:rsidRDefault="00F81AF0" w:rsidP="003E5E4E">
      <w:r>
        <w:separator/>
      </w:r>
    </w:p>
  </w:footnote>
  <w:footnote w:type="continuationSeparator" w:id="1">
    <w:p w:rsidR="00F81AF0" w:rsidRDefault="00F81AF0" w:rsidP="003E5E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06412"/>
    <w:multiLevelType w:val="hybridMultilevel"/>
    <w:tmpl w:val="A1FE2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F2A7C"/>
    <w:multiLevelType w:val="multilevel"/>
    <w:tmpl w:val="057CC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45E14"/>
    <w:multiLevelType w:val="hybridMultilevel"/>
    <w:tmpl w:val="D2DCC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42AE"/>
    <w:rsid w:val="000307B4"/>
    <w:rsid w:val="00044C88"/>
    <w:rsid w:val="00060468"/>
    <w:rsid w:val="000607E9"/>
    <w:rsid w:val="000C0A51"/>
    <w:rsid w:val="0011590F"/>
    <w:rsid w:val="001213B0"/>
    <w:rsid w:val="00162CC6"/>
    <w:rsid w:val="00183DF2"/>
    <w:rsid w:val="001C49BE"/>
    <w:rsid w:val="00203665"/>
    <w:rsid w:val="0021040F"/>
    <w:rsid w:val="00237103"/>
    <w:rsid w:val="00252097"/>
    <w:rsid w:val="00260FD1"/>
    <w:rsid w:val="00263997"/>
    <w:rsid w:val="002816A7"/>
    <w:rsid w:val="00287B56"/>
    <w:rsid w:val="002B6E1F"/>
    <w:rsid w:val="002C35AB"/>
    <w:rsid w:val="002D42AE"/>
    <w:rsid w:val="002D460A"/>
    <w:rsid w:val="002D4BE9"/>
    <w:rsid w:val="00316830"/>
    <w:rsid w:val="00326E31"/>
    <w:rsid w:val="003432A2"/>
    <w:rsid w:val="00360948"/>
    <w:rsid w:val="003C2710"/>
    <w:rsid w:val="003E4269"/>
    <w:rsid w:val="003E5E4E"/>
    <w:rsid w:val="003E6F76"/>
    <w:rsid w:val="003F0620"/>
    <w:rsid w:val="004713B5"/>
    <w:rsid w:val="0048185E"/>
    <w:rsid w:val="00483ADC"/>
    <w:rsid w:val="00493B7B"/>
    <w:rsid w:val="004B4CF3"/>
    <w:rsid w:val="004B6EFE"/>
    <w:rsid w:val="004F144E"/>
    <w:rsid w:val="00506068"/>
    <w:rsid w:val="005063B3"/>
    <w:rsid w:val="00544B31"/>
    <w:rsid w:val="005547E1"/>
    <w:rsid w:val="0058196C"/>
    <w:rsid w:val="005E7492"/>
    <w:rsid w:val="005F223D"/>
    <w:rsid w:val="00627492"/>
    <w:rsid w:val="00630AC0"/>
    <w:rsid w:val="006514AF"/>
    <w:rsid w:val="0067358D"/>
    <w:rsid w:val="006F23FB"/>
    <w:rsid w:val="00712F60"/>
    <w:rsid w:val="007C3695"/>
    <w:rsid w:val="0086136F"/>
    <w:rsid w:val="00870D11"/>
    <w:rsid w:val="008C12C3"/>
    <w:rsid w:val="008D03DA"/>
    <w:rsid w:val="0091413D"/>
    <w:rsid w:val="00956501"/>
    <w:rsid w:val="00976BC2"/>
    <w:rsid w:val="009960D8"/>
    <w:rsid w:val="00A20049"/>
    <w:rsid w:val="00A26316"/>
    <w:rsid w:val="00A54792"/>
    <w:rsid w:val="00AC3CE9"/>
    <w:rsid w:val="00B30E1D"/>
    <w:rsid w:val="00B3614C"/>
    <w:rsid w:val="00B42472"/>
    <w:rsid w:val="00B666BD"/>
    <w:rsid w:val="00BC206F"/>
    <w:rsid w:val="00BF40A3"/>
    <w:rsid w:val="00C16B75"/>
    <w:rsid w:val="00CC78D8"/>
    <w:rsid w:val="00D74F2F"/>
    <w:rsid w:val="00D80EAB"/>
    <w:rsid w:val="00D97B72"/>
    <w:rsid w:val="00DA365B"/>
    <w:rsid w:val="00DB4A0E"/>
    <w:rsid w:val="00DD18C4"/>
    <w:rsid w:val="00E04645"/>
    <w:rsid w:val="00E210A5"/>
    <w:rsid w:val="00E41863"/>
    <w:rsid w:val="00E941D3"/>
    <w:rsid w:val="00EB3F1A"/>
    <w:rsid w:val="00EC4AC3"/>
    <w:rsid w:val="00EC74BA"/>
    <w:rsid w:val="00EE0B7E"/>
    <w:rsid w:val="00EE5526"/>
    <w:rsid w:val="00F425FE"/>
    <w:rsid w:val="00F674E7"/>
    <w:rsid w:val="00F81AF0"/>
    <w:rsid w:val="00F90C32"/>
    <w:rsid w:val="00FC4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  <o:colormru v:ext="edit" colors="#d3cea1,#dda50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45"/>
    <w:rPr>
      <w:rFonts w:asciiTheme="minorHAnsi" w:hAnsiTheme="minorHAnsi"/>
      <w:color w:val="000000"/>
      <w:kern w:val="28"/>
      <w:sz w:val="22"/>
    </w:rPr>
  </w:style>
  <w:style w:type="paragraph" w:styleId="1">
    <w:name w:val="heading 1"/>
    <w:basedOn w:val="a0"/>
    <w:next w:val="a"/>
    <w:qFormat/>
    <w:rsid w:val="00E941D3"/>
    <w:pPr>
      <w:outlineLvl w:val="0"/>
    </w:pPr>
    <w:rPr>
      <w:rFonts w:asciiTheme="majorHAnsi" w:hAnsiTheme="majorHAnsi"/>
    </w:rPr>
  </w:style>
  <w:style w:type="paragraph" w:styleId="2">
    <w:name w:val="heading 2"/>
    <w:basedOn w:val="a1"/>
    <w:next w:val="a"/>
    <w:link w:val="20"/>
    <w:qFormat/>
    <w:rsid w:val="00E04645"/>
    <w:pPr>
      <w:spacing w:after="240"/>
      <w:outlineLvl w:val="1"/>
    </w:pPr>
    <w:rPr>
      <w:rFonts w:asciiTheme="majorHAnsi" w:hAnsiTheme="majorHAnsi"/>
    </w:rPr>
  </w:style>
  <w:style w:type="paragraph" w:styleId="3">
    <w:name w:val="heading 3"/>
    <w:basedOn w:val="2"/>
    <w:next w:val="a"/>
    <w:link w:val="30"/>
    <w:qFormat/>
    <w:rsid w:val="000C0A51"/>
    <w:pPr>
      <w:spacing w:after="120"/>
      <w:outlineLvl w:val="2"/>
    </w:pPr>
    <w:rPr>
      <w:sz w:val="32"/>
      <w:szCs w:val="32"/>
    </w:rPr>
  </w:style>
  <w:style w:type="paragraph" w:styleId="4">
    <w:name w:val="heading 4"/>
    <w:qFormat/>
    <w:rsid w:val="00E04645"/>
    <w:pPr>
      <w:spacing w:after="160" w:line="271" w:lineRule="auto"/>
      <w:outlineLvl w:val="3"/>
    </w:pPr>
    <w:rPr>
      <w:rFonts w:asciiTheme="majorHAnsi" w:hAnsiTheme="majorHAnsi"/>
      <w:b/>
      <w:bCs/>
      <w:color w:val="4472C4" w:themeColor="accent1"/>
      <w:kern w:val="28"/>
      <w:sz w:val="24"/>
      <w:szCs w:val="16"/>
    </w:rPr>
  </w:style>
  <w:style w:type="paragraph" w:styleId="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Подпись1"/>
    <w:basedOn w:val="a"/>
    <w:rsid w:val="00044C88"/>
    <w:pPr>
      <w:jc w:val="center"/>
    </w:pPr>
    <w:rPr>
      <w:rFonts w:cs="Arial"/>
    </w:rPr>
  </w:style>
  <w:style w:type="paragraph" w:customStyle="1" w:styleId="a5">
    <w:name w:val="основной текст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11">
    <w:name w:val="Адрес1"/>
    <w:basedOn w:val="21"/>
    <w:rsid w:val="000C0A51"/>
    <w:rPr>
      <w:i w:val="0"/>
    </w:rPr>
  </w:style>
  <w:style w:type="paragraph" w:customStyle="1" w:styleId="a0">
    <w:name w:val="название компании"/>
    <w:basedOn w:val="a"/>
    <w:rsid w:val="00316830"/>
    <w:rPr>
      <w:b/>
      <w:color w:val="FFFFFF"/>
      <w:spacing w:val="20"/>
      <w:sz w:val="24"/>
      <w:szCs w:val="24"/>
    </w:rPr>
  </w:style>
  <w:style w:type="paragraph" w:customStyle="1" w:styleId="a1">
    <w:name w:val="заголовок"/>
    <w:basedOn w:val="a"/>
    <w:rsid w:val="00316830"/>
    <w:rPr>
      <w:rFonts w:ascii="Garamond" w:hAnsi="Garamond" w:cs="Arial"/>
      <w:b/>
      <w:sz w:val="36"/>
      <w:szCs w:val="36"/>
    </w:rPr>
  </w:style>
  <w:style w:type="paragraph" w:customStyle="1" w:styleId="21">
    <w:name w:val="основной текст 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a6">
    <w:name w:val="ключевая фраза"/>
    <w:basedOn w:val="a"/>
    <w:rsid w:val="00316830"/>
    <w:rPr>
      <w:i/>
      <w:sz w:val="24"/>
      <w:szCs w:val="24"/>
    </w:rPr>
  </w:style>
  <w:style w:type="paragraph" w:customStyle="1" w:styleId="12">
    <w:name w:val="Стиль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22">
    <w:name w:val="Адрес 2"/>
    <w:link w:val="23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23">
    <w:name w:val="Адрес 2 (знак)"/>
    <w:basedOn w:val="a2"/>
    <w:link w:val="2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table" w:styleId="a7">
    <w:name w:val="Table Grid"/>
    <w:basedOn w:val="a3"/>
    <w:uiPriority w:val="39"/>
    <w:rsid w:val="00B42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2"/>
    <w:link w:val="3"/>
    <w:rsid w:val="00B42472"/>
    <w:rPr>
      <w:rFonts w:ascii="Garamond" w:hAnsi="Garamond" w:cs="Arial"/>
      <w:b/>
      <w:color w:val="000000"/>
      <w:kern w:val="28"/>
      <w:sz w:val="32"/>
      <w:szCs w:val="32"/>
    </w:rPr>
  </w:style>
  <w:style w:type="character" w:styleId="a8">
    <w:name w:val="Placeholder Text"/>
    <w:basedOn w:val="a2"/>
    <w:uiPriority w:val="99"/>
    <w:semiHidden/>
    <w:rsid w:val="00C16B75"/>
    <w:rPr>
      <w:color w:val="808080"/>
    </w:rPr>
  </w:style>
  <w:style w:type="paragraph" w:styleId="a9">
    <w:name w:val="header"/>
    <w:basedOn w:val="a"/>
    <w:link w:val="aa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3E5E4E"/>
    <w:rPr>
      <w:rFonts w:ascii="Arial" w:hAnsi="Arial"/>
      <w:color w:val="000000"/>
      <w:kern w:val="28"/>
    </w:rPr>
  </w:style>
  <w:style w:type="paragraph" w:styleId="ab">
    <w:name w:val="footer"/>
    <w:basedOn w:val="a"/>
    <w:link w:val="ac"/>
    <w:uiPriority w:val="99"/>
    <w:unhideWhenUsed/>
    <w:rsid w:val="003E5E4E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3E5E4E"/>
    <w:rPr>
      <w:rFonts w:ascii="Arial" w:hAnsi="Arial"/>
      <w:color w:val="000000"/>
      <w:kern w:val="28"/>
    </w:rPr>
  </w:style>
  <w:style w:type="character" w:customStyle="1" w:styleId="20">
    <w:name w:val="Заголовок 2 Знак"/>
    <w:basedOn w:val="a2"/>
    <w:link w:val="2"/>
    <w:rsid w:val="00E04645"/>
    <w:rPr>
      <w:rFonts w:asciiTheme="majorHAnsi" w:hAnsiTheme="majorHAnsi" w:cs="Arial"/>
      <w:b/>
      <w:color w:val="000000"/>
      <w:kern w:val="28"/>
      <w:sz w:val="36"/>
      <w:szCs w:val="36"/>
    </w:rPr>
  </w:style>
  <w:style w:type="character" w:styleId="ad">
    <w:name w:val="Intense Emphasis"/>
    <w:basedOn w:val="a2"/>
    <w:uiPriority w:val="21"/>
    <w:qFormat/>
    <w:rsid w:val="00060468"/>
    <w:rPr>
      <w:b/>
      <w:bCs/>
      <w:i/>
      <w:iCs/>
      <w:sz w:val="32"/>
      <w:szCs w:val="32"/>
    </w:rPr>
  </w:style>
  <w:style w:type="paragraph" w:styleId="ae">
    <w:name w:val="Title"/>
    <w:basedOn w:val="a"/>
    <w:next w:val="a"/>
    <w:link w:val="af"/>
    <w:uiPriority w:val="10"/>
    <w:qFormat/>
    <w:rsid w:val="00060468"/>
    <w:pPr>
      <w:contextualSpacing/>
    </w:pPr>
    <w:rPr>
      <w:rFonts w:asciiTheme="majorHAnsi" w:eastAsiaTheme="majorEastAsia" w:hAnsiTheme="majorHAnsi" w:cstheme="majorBidi"/>
      <w:b/>
      <w:color w:val="4472C4" w:themeColor="accent1"/>
      <w:spacing w:val="-10"/>
      <w:sz w:val="72"/>
      <w:szCs w:val="56"/>
    </w:rPr>
  </w:style>
  <w:style w:type="character" w:customStyle="1" w:styleId="af">
    <w:name w:val="Название Знак"/>
    <w:basedOn w:val="a2"/>
    <w:link w:val="ae"/>
    <w:uiPriority w:val="10"/>
    <w:rsid w:val="00060468"/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72"/>
      <w:szCs w:val="56"/>
    </w:rPr>
  </w:style>
  <w:style w:type="character" w:styleId="af0">
    <w:name w:val="Subtle Emphasis"/>
    <w:basedOn w:val="a2"/>
    <w:uiPriority w:val="19"/>
    <w:qFormat/>
    <w:rsid w:val="00E04645"/>
    <w:rPr>
      <w:rFonts w:asciiTheme="minorHAnsi" w:hAnsiTheme="minorHAnsi"/>
      <w:i/>
      <w:iCs/>
      <w:color w:val="404040" w:themeColor="text1" w:themeTint="BF"/>
    </w:rPr>
  </w:style>
  <w:style w:type="character" w:styleId="af1">
    <w:name w:val="Strong"/>
    <w:basedOn w:val="a2"/>
    <w:uiPriority w:val="22"/>
    <w:qFormat/>
    <w:rsid w:val="00D97B72"/>
    <w:rPr>
      <w:rFonts w:asciiTheme="minorHAnsi" w:hAnsiTheme="minorHAnsi"/>
      <w:b/>
      <w:bCs/>
    </w:rPr>
  </w:style>
  <w:style w:type="character" w:styleId="af2">
    <w:name w:val="Emphasis"/>
    <w:basedOn w:val="a2"/>
    <w:uiPriority w:val="20"/>
    <w:qFormat/>
    <w:rsid w:val="00D97B72"/>
    <w:rPr>
      <w:rFonts w:asciiTheme="minorHAnsi" w:hAnsiTheme="minorHAnsi"/>
      <w:i/>
      <w:iCs/>
    </w:rPr>
  </w:style>
  <w:style w:type="character" w:styleId="af3">
    <w:name w:val="Subtle Reference"/>
    <w:basedOn w:val="a2"/>
    <w:uiPriority w:val="31"/>
    <w:qFormat/>
    <w:rsid w:val="00D97B72"/>
    <w:rPr>
      <w:rFonts w:asciiTheme="minorHAnsi" w:hAnsiTheme="minorHAnsi"/>
      <w:smallCaps/>
      <w:color w:val="5A5A5A" w:themeColor="text1" w:themeTint="A5"/>
    </w:rPr>
  </w:style>
  <w:style w:type="character" w:styleId="af4">
    <w:name w:val="Intense Reference"/>
    <w:basedOn w:val="a2"/>
    <w:uiPriority w:val="32"/>
    <w:qFormat/>
    <w:rsid w:val="00D97B72"/>
    <w:rPr>
      <w:rFonts w:asciiTheme="minorHAnsi" w:hAnsiTheme="minorHAnsi"/>
      <w:b/>
      <w:bCs/>
      <w:smallCaps/>
      <w:color w:val="4472C4" w:themeColor="accent1"/>
      <w:spacing w:val="5"/>
    </w:rPr>
  </w:style>
  <w:style w:type="character" w:styleId="af5">
    <w:name w:val="Book Title"/>
    <w:basedOn w:val="a2"/>
    <w:uiPriority w:val="33"/>
    <w:qFormat/>
    <w:rsid w:val="00D97B72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D97B72"/>
    <w:pPr>
      <w:ind w:left="720"/>
      <w:contextualSpacing/>
    </w:pPr>
  </w:style>
  <w:style w:type="paragraph" w:styleId="af7">
    <w:name w:val="Subtitle"/>
    <w:basedOn w:val="a"/>
    <w:next w:val="a"/>
    <w:link w:val="af8"/>
    <w:uiPriority w:val="11"/>
    <w:qFormat/>
    <w:rsid w:val="00060468"/>
    <w:pPr>
      <w:numPr>
        <w:ilvl w:val="1"/>
      </w:numPr>
      <w:spacing w:after="160"/>
    </w:pPr>
    <w:rPr>
      <w:rFonts w:cstheme="minorBidi"/>
      <w:color w:val="4472C4" w:themeColor="accent1"/>
      <w:sz w:val="28"/>
      <w:szCs w:val="22"/>
    </w:rPr>
  </w:style>
  <w:style w:type="character" w:customStyle="1" w:styleId="af8">
    <w:name w:val="Подзаголовок Знак"/>
    <w:basedOn w:val="a2"/>
    <w:link w:val="af7"/>
    <w:uiPriority w:val="11"/>
    <w:rsid w:val="00060468"/>
    <w:rPr>
      <w:rFonts w:asciiTheme="minorHAnsi" w:eastAsiaTheme="minorEastAsia" w:hAnsiTheme="minorHAnsi" w:cstheme="minorBidi"/>
      <w:color w:val="4472C4" w:themeColor="accent1"/>
      <w:kern w:val="28"/>
      <w:sz w:val="28"/>
      <w:szCs w:val="22"/>
    </w:rPr>
  </w:style>
  <w:style w:type="paragraph" w:styleId="af9">
    <w:name w:val="Balloon Text"/>
    <w:basedOn w:val="a"/>
    <w:link w:val="afa"/>
    <w:uiPriority w:val="99"/>
    <w:semiHidden/>
    <w:unhideWhenUsed/>
    <w:rsid w:val="000607E9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2"/>
    <w:link w:val="af9"/>
    <w:uiPriority w:val="99"/>
    <w:semiHidden/>
    <w:rsid w:val="000607E9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608736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052C7-0AAE-4E50-8F37-950F23DB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tf06087360</Template>
  <TotalTime>205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2001-11-14T08:16:00Z</cp:lastPrinted>
  <dcterms:created xsi:type="dcterms:W3CDTF">2020-02-19T09:32:00Z</dcterms:created>
  <dcterms:modified xsi:type="dcterms:W3CDTF">2020-02-20T05:52:00Z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